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5C1" w:rsidRDefault="00AC15C1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0;margin-top:0;width:842.25pt;height:593.95pt;z-index:-251660800;visibility:visible" wrapcoords="-19 0 -19 21573 21600 21573 21600 0 -19 0">
            <v:imagedata r:id="rId4" o:title="" cropleft="32836f"/>
            <w10:wrap type="tight"/>
          </v:shape>
        </w:pict>
      </w:r>
      <w:r>
        <w:rPr>
          <w:noProof/>
          <w:lang w:eastAsia="ru-RU"/>
        </w:rPr>
        <w:pict>
          <v:shape id="Рисунок 6" o:spid="_x0000_s1027" type="#_x0000_t75" style="position:absolute;margin-left:562.9pt;margin-top:3.75pt;width:146.8pt;height:174.25pt;z-index:251658752;visibility:visible">
            <v:imagedata r:id="rId5" o:title=""/>
          </v:shape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8" type="#_x0000_t202" style="position:absolute;margin-left:562.9pt;margin-top:0;width:277pt;height:37.4pt;z-index:251657728;visibility:visible;mso-wrap-distance-top:3.6pt;mso-wrap-distance-bottom:3.6pt" fillcolor="#5b9bd5">
            <v:textbox>
              <w:txbxContent>
                <w:p w:rsidR="00AC15C1" w:rsidRDefault="00AC15C1"/>
              </w:txbxContent>
            </v:textbox>
            <w10:wrap type="square"/>
          </v:shape>
        </w:pict>
      </w:r>
    </w:p>
    <w:p w:rsidR="00AC15C1" w:rsidRDefault="00AC15C1" w:rsidP="00F2373E">
      <w:r>
        <w:rPr>
          <w:noProof/>
          <w:lang w:eastAsia="ru-RU"/>
        </w:rPr>
        <w:pict>
          <v:shape id="_x0000_s1029" type="#_x0000_t202" style="position:absolute;margin-left:546.4pt;margin-top:405pt;width:294pt;height:188pt;z-index:251659776;visibility:visible;mso-wrap-distance-top:3.6pt;mso-wrap-distance-bottom:3.6pt" fillcolor="#ffe599">
            <v:textbox>
              <w:txbxContent>
                <w:p w:rsidR="00AC15C1" w:rsidRPr="00F2373E" w:rsidRDefault="00AC15C1" w:rsidP="00F2373E">
                  <w:pPr>
                    <w:spacing w:after="0" w:line="240" w:lineRule="auto"/>
                    <w:ind w:right="4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</w:pPr>
                  <w:r w:rsidRPr="00F2373E"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  <w:t>Телефоны:</w:t>
                  </w:r>
                </w:p>
                <w:p w:rsidR="00AC15C1" w:rsidRPr="00F2373E" w:rsidRDefault="00AC15C1" w:rsidP="00F2373E">
                  <w:pPr>
                    <w:spacing w:after="0" w:line="240" w:lineRule="auto"/>
                    <w:ind w:right="40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F2373E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  <w:t>Телефоны экстренных служб:</w:t>
                  </w:r>
                </w:p>
                <w:p w:rsidR="00AC15C1" w:rsidRPr="00F2373E" w:rsidRDefault="00AC15C1" w:rsidP="00F2373E">
                  <w:pPr>
                    <w:tabs>
                      <w:tab w:val="left" w:pos="4678"/>
                    </w:tabs>
                    <w:spacing w:after="0" w:line="240" w:lineRule="auto"/>
                    <w:ind w:right="40"/>
                    <w:jc w:val="both"/>
                    <w:rPr>
                      <w:rFonts w:ascii="Times New Roman" w:hAnsi="Times New Roman" w:cs="Times New Roman"/>
                      <w:color w:val="FF0000"/>
                      <w:sz w:val="21"/>
                      <w:szCs w:val="21"/>
                    </w:rPr>
                  </w:pPr>
                  <w:r w:rsidRPr="00F2373E">
                    <w:rPr>
                      <w:rFonts w:ascii="Times New Roman" w:hAnsi="Times New Roman" w:cs="Times New Roman"/>
                      <w:color w:val="FF0000"/>
                      <w:sz w:val="21"/>
                      <w:szCs w:val="21"/>
                    </w:rPr>
                    <w:t xml:space="preserve">- служба пожарной охраны </w:t>
                  </w:r>
                  <w:r w:rsidRPr="00F2373E">
                    <w:rPr>
                      <w:rFonts w:ascii="Times New Roman" w:hAnsi="Times New Roman" w:cs="Times New Roman"/>
                      <w:color w:val="FF0000"/>
                      <w:sz w:val="21"/>
                      <w:szCs w:val="21"/>
                    </w:rPr>
                    <w:tab/>
                    <w:t>– 01 (101)</w:t>
                  </w:r>
                </w:p>
                <w:p w:rsidR="00AC15C1" w:rsidRPr="0065388A" w:rsidRDefault="00AC15C1" w:rsidP="00F2373E">
                  <w:pPr>
                    <w:tabs>
                      <w:tab w:val="left" w:pos="4678"/>
                    </w:tabs>
                    <w:spacing w:after="0" w:line="240" w:lineRule="auto"/>
                    <w:ind w:right="36"/>
                    <w:jc w:val="both"/>
                    <w:rPr>
                      <w:rFonts w:ascii="Times New Roman" w:hAnsi="Times New Roman" w:cs="Times New Roman"/>
                      <w:color w:val="2F5496"/>
                      <w:sz w:val="21"/>
                      <w:szCs w:val="21"/>
                    </w:rPr>
                  </w:pPr>
                  <w:r w:rsidRPr="0065388A">
                    <w:rPr>
                      <w:rFonts w:ascii="Times New Roman" w:hAnsi="Times New Roman" w:cs="Times New Roman"/>
                      <w:color w:val="2F5496"/>
                      <w:sz w:val="21"/>
                      <w:szCs w:val="21"/>
                    </w:rPr>
                    <w:t xml:space="preserve">- полиция </w:t>
                  </w:r>
                  <w:r w:rsidRPr="0065388A">
                    <w:rPr>
                      <w:rFonts w:ascii="Times New Roman" w:hAnsi="Times New Roman" w:cs="Times New Roman"/>
                      <w:color w:val="2F5496"/>
                      <w:sz w:val="21"/>
                      <w:szCs w:val="21"/>
                    </w:rPr>
                    <w:tab/>
                    <w:t>– 02 (102)</w:t>
                  </w:r>
                </w:p>
                <w:p w:rsidR="00AC15C1" w:rsidRPr="00F2373E" w:rsidRDefault="00AC15C1" w:rsidP="00F2373E">
                  <w:pPr>
                    <w:tabs>
                      <w:tab w:val="left" w:pos="4678"/>
                    </w:tabs>
                    <w:spacing w:after="0" w:line="240" w:lineRule="auto"/>
                    <w:ind w:right="40"/>
                    <w:jc w:val="both"/>
                    <w:rPr>
                      <w:rFonts w:ascii="Times New Roman" w:hAnsi="Times New Roman" w:cs="Times New Roman"/>
                      <w:color w:val="FF0000"/>
                      <w:sz w:val="21"/>
                      <w:szCs w:val="21"/>
                    </w:rPr>
                  </w:pPr>
                  <w:r w:rsidRPr="00F2373E">
                    <w:rPr>
                      <w:rFonts w:ascii="Times New Roman" w:hAnsi="Times New Roman" w:cs="Times New Roman"/>
                      <w:color w:val="FF0000"/>
                      <w:sz w:val="21"/>
                      <w:szCs w:val="21"/>
                    </w:rPr>
                    <w:t xml:space="preserve">- служба скорой медицинской помощи </w:t>
                  </w:r>
                  <w:r w:rsidRPr="00F2373E">
                    <w:rPr>
                      <w:rFonts w:ascii="Times New Roman" w:hAnsi="Times New Roman" w:cs="Times New Roman"/>
                      <w:color w:val="FF0000"/>
                      <w:sz w:val="21"/>
                      <w:szCs w:val="21"/>
                    </w:rPr>
                    <w:tab/>
                    <w:t>– 03 (103)</w:t>
                  </w:r>
                </w:p>
                <w:p w:rsidR="00AC15C1" w:rsidRPr="0065388A" w:rsidRDefault="00AC15C1" w:rsidP="00F2373E">
                  <w:pPr>
                    <w:tabs>
                      <w:tab w:val="left" w:pos="4678"/>
                    </w:tabs>
                    <w:spacing w:after="0" w:line="240" w:lineRule="auto"/>
                    <w:ind w:right="40"/>
                    <w:jc w:val="both"/>
                    <w:rPr>
                      <w:rFonts w:ascii="Times New Roman" w:hAnsi="Times New Roman" w:cs="Times New Roman"/>
                      <w:color w:val="BF8F00"/>
                      <w:sz w:val="21"/>
                      <w:szCs w:val="21"/>
                    </w:rPr>
                  </w:pPr>
                  <w:r w:rsidRPr="0065388A">
                    <w:rPr>
                      <w:rFonts w:ascii="Times New Roman" w:hAnsi="Times New Roman" w:cs="Times New Roman"/>
                      <w:color w:val="BF8F00"/>
                      <w:sz w:val="21"/>
                      <w:szCs w:val="21"/>
                    </w:rPr>
                    <w:t xml:space="preserve">- аварийная служба газовой сети </w:t>
                  </w:r>
                  <w:r w:rsidRPr="0065388A">
                    <w:rPr>
                      <w:rFonts w:ascii="Times New Roman" w:hAnsi="Times New Roman" w:cs="Times New Roman"/>
                      <w:color w:val="BF8F00"/>
                      <w:sz w:val="21"/>
                      <w:szCs w:val="21"/>
                    </w:rPr>
                    <w:tab/>
                    <w:t>– 04 (104)</w:t>
                  </w:r>
                </w:p>
                <w:p w:rsidR="00AC15C1" w:rsidRPr="00F2373E" w:rsidRDefault="00AC15C1" w:rsidP="00F2373E">
                  <w:pPr>
                    <w:spacing w:after="0" w:line="240" w:lineRule="auto"/>
                    <w:ind w:right="40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F2373E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  <w:t>Вызов по сотовым телефонам:</w:t>
                  </w:r>
                </w:p>
                <w:p w:rsidR="00AC15C1" w:rsidRPr="00F2373E" w:rsidRDefault="00AC15C1" w:rsidP="00F2373E">
                  <w:pPr>
                    <w:spacing w:after="0" w:line="240" w:lineRule="auto"/>
                    <w:ind w:right="40"/>
                    <w:jc w:val="both"/>
                    <w:rPr>
                      <w:rFonts w:ascii="Times New Roman" w:hAnsi="Times New Roman" w:cs="Times New Roman"/>
                      <w:color w:val="C00000"/>
                      <w:sz w:val="21"/>
                      <w:szCs w:val="21"/>
                    </w:rPr>
                  </w:pPr>
                  <w:r w:rsidRPr="00F2373E">
                    <w:rPr>
                      <w:rFonts w:ascii="Times New Roman" w:hAnsi="Times New Roman" w:cs="Times New Roman"/>
                      <w:color w:val="C00000"/>
                      <w:sz w:val="21"/>
                      <w:szCs w:val="21"/>
                    </w:rPr>
                    <w:t>МТС -112, 01(010), 02 (020)</w:t>
                  </w:r>
                </w:p>
                <w:p w:rsidR="00AC15C1" w:rsidRPr="00F2373E" w:rsidRDefault="00AC15C1" w:rsidP="00F2373E">
                  <w:pPr>
                    <w:spacing w:after="0" w:line="240" w:lineRule="auto"/>
                    <w:ind w:right="40"/>
                    <w:jc w:val="both"/>
                    <w:rPr>
                      <w:rFonts w:ascii="Times New Roman" w:hAnsi="Times New Roman" w:cs="Times New Roman"/>
                      <w:color w:val="00B0F0"/>
                      <w:sz w:val="21"/>
                      <w:szCs w:val="21"/>
                    </w:rPr>
                  </w:pPr>
                  <w:r w:rsidRPr="00F2373E">
                    <w:rPr>
                      <w:rFonts w:ascii="Times New Roman" w:hAnsi="Times New Roman" w:cs="Times New Roman"/>
                      <w:color w:val="00B0F0"/>
                      <w:sz w:val="21"/>
                      <w:szCs w:val="21"/>
                    </w:rPr>
                    <w:t>БИЛАЙН – 112, 001, 002, 003, 004</w:t>
                  </w:r>
                </w:p>
                <w:p w:rsidR="00AC15C1" w:rsidRPr="00F2373E" w:rsidRDefault="00AC15C1" w:rsidP="00F2373E">
                  <w:pPr>
                    <w:spacing w:after="0" w:line="240" w:lineRule="auto"/>
                    <w:ind w:right="40"/>
                    <w:jc w:val="both"/>
                    <w:rPr>
                      <w:rFonts w:ascii="Times New Roman" w:hAnsi="Times New Roman" w:cs="Times New Roman"/>
                      <w:color w:val="7030A0"/>
                      <w:sz w:val="21"/>
                      <w:szCs w:val="21"/>
                    </w:rPr>
                  </w:pPr>
                  <w:r w:rsidRPr="00F2373E">
                    <w:rPr>
                      <w:rFonts w:ascii="Times New Roman" w:hAnsi="Times New Roman" w:cs="Times New Roman"/>
                      <w:color w:val="7030A0"/>
                      <w:sz w:val="21"/>
                      <w:szCs w:val="21"/>
                    </w:rPr>
                    <w:t>МЕГАФОН – 112, 01 (010), 02 (020), 03 (030), 04 (040)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30" type="#_x0000_t202" style="position:absolute;margin-left:573.05pt;margin-top:504.5pt;width:73.85pt;height:46.75pt;z-index:251656704;visibility:visible;mso-wrap-distance-top:3.6pt;mso-wrap-distance-bottom:3.6pt">
            <v:textbox>
              <w:txbxContent>
                <w:p w:rsidR="00AC15C1" w:rsidRPr="00E53847" w:rsidRDefault="00AC15C1" w:rsidP="00E5384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72"/>
                      <w:szCs w:val="72"/>
                    </w:rPr>
                  </w:pPr>
                  <w:r w:rsidRPr="00E53847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72"/>
                      <w:szCs w:val="72"/>
                    </w:rPr>
                    <w:t>112</w:t>
                  </w:r>
                </w:p>
              </w:txbxContent>
            </v:textbox>
            <w10:wrap type="square"/>
          </v:shape>
        </w:pict>
      </w:r>
      <w:r w:rsidRPr="00415062">
        <w:rPr>
          <w:noProof/>
          <w:lang w:eastAsia="ru-RU"/>
        </w:rPr>
        <w:pict>
          <v:shape id="Рисунок 2" o:spid="_x0000_i1025" type="#_x0000_t75" style="width:826.5pt;height:813.75pt;visibility:visible">
            <v:imagedata r:id="rId6" o:title="" cropright="32833f"/>
          </v:shape>
        </w:pict>
      </w:r>
      <w:r w:rsidRPr="00F2373E">
        <w:t xml:space="preserve"> </w:t>
      </w:r>
      <w:bookmarkStart w:id="0" w:name="_GoBack"/>
      <w:bookmarkEnd w:id="0"/>
    </w:p>
    <w:sectPr w:rsidR="00AC15C1" w:rsidSect="00F2373E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2807"/>
    <w:rsid w:val="00252807"/>
    <w:rsid w:val="0032422D"/>
    <w:rsid w:val="00415062"/>
    <w:rsid w:val="005E17E2"/>
    <w:rsid w:val="006209D2"/>
    <w:rsid w:val="0065388A"/>
    <w:rsid w:val="00723E37"/>
    <w:rsid w:val="009927B2"/>
    <w:rsid w:val="00AC15C1"/>
    <w:rsid w:val="00DB5943"/>
    <w:rsid w:val="00DC6B93"/>
    <w:rsid w:val="00E53847"/>
    <w:rsid w:val="00EC71E5"/>
    <w:rsid w:val="00F210EB"/>
    <w:rsid w:val="00F2373E"/>
    <w:rsid w:val="00F75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943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42</TotalTime>
  <Pages>2</Pages>
  <Words>1</Words>
  <Characters>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2016-03-21T11:15:00Z</dcterms:created>
  <dcterms:modified xsi:type="dcterms:W3CDTF">2016-07-28T10:19:00Z</dcterms:modified>
</cp:coreProperties>
</file>